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267561" w14:paraId="4049C70F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ED62" w14:textId="77777777" w:rsidR="00267561" w:rsidRDefault="00267561">
            <w:pPr>
              <w:jc w:val="center"/>
              <w:rPr>
                <w:vanish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7902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Taotluse esitamise aadress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023E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267561" w14:paraId="6E48CC5B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6FAD" w14:textId="77777777" w:rsidR="00267561" w:rsidRDefault="00000000">
            <w:r>
              <w:t>Taotleja nimi/nimetus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28E6" w14:textId="77777777" w:rsidR="00267561" w:rsidRDefault="00000000">
            <w:r>
              <w:t>AARMAN PUIT OÜ</w:t>
            </w:r>
          </w:p>
        </w:tc>
      </w:tr>
      <w:tr w:rsidR="00267561" w14:paraId="13D0DF5F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9FDD" w14:textId="77777777" w:rsidR="00267561" w:rsidRDefault="00000000">
            <w:r>
              <w:t>Registri- või isikukood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D532" w14:textId="77777777" w:rsidR="00267561" w:rsidRDefault="00000000">
            <w:r>
              <w:t>10459886</w:t>
            </w:r>
          </w:p>
        </w:tc>
      </w:tr>
      <w:tr w:rsidR="00267561" w14:paraId="45C5CCA5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EAE5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Juriidiline aadress või elukoht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338D" w14:textId="77777777" w:rsidR="00267561" w:rsidRDefault="00000000">
            <w:r>
              <w:t>Suur-Aia tn 18-10/1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7253" w14:textId="77777777" w:rsidR="00267561" w:rsidRDefault="00267561">
            <w:pPr>
              <w:rPr>
                <w:vanish/>
              </w:rPr>
            </w:pPr>
          </w:p>
        </w:tc>
      </w:tr>
      <w:tr w:rsidR="00267561" w14:paraId="27154246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9E65" w14:textId="77777777" w:rsidR="00267561" w:rsidRDefault="00000000">
            <w:r>
              <w:t>Asukoht/elukoht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7B56" w14:textId="77777777" w:rsidR="00267561" w:rsidRDefault="00267561"/>
        </w:tc>
      </w:tr>
      <w:tr w:rsidR="00267561" w14:paraId="3700EEF1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3B76" w14:textId="77777777" w:rsidR="00267561" w:rsidRDefault="00000000">
            <w:r>
              <w:t>Vastutava kontaktisiku nimi, tel nr ja e-post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1B60" w14:textId="77777777" w:rsidR="00267561" w:rsidRDefault="00000000">
            <w:r>
              <w:t>Priit Piirsalu, 56505888, piirsalupriit@gmail.com</w:t>
            </w:r>
          </w:p>
        </w:tc>
      </w:tr>
      <w:tr w:rsidR="00267561" w14:paraId="7D027267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6ED0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E-post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7048B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E-post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2051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267561" w14:paraId="7468ABED" w14:textId="7777777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D559" w14:textId="77777777" w:rsidR="00267561" w:rsidRDefault="00267561">
            <w:pPr>
              <w:rPr>
                <w:b/>
                <w:bCs/>
              </w:rPr>
            </w:pPr>
          </w:p>
          <w:p w14:paraId="2F64A1F5" w14:textId="77777777" w:rsidR="00267561" w:rsidRDefault="00000000">
            <w:pPr>
              <w:rPr>
                <w:bCs/>
              </w:rPr>
            </w:pPr>
            <w:r>
              <w:rPr>
                <w:bCs/>
              </w:rPr>
              <w:t>palub luba ladustada metsamaterjali ajutisele laoplatsile ja lubada hiljem laadida metsamaterjali riigiteelt:</w:t>
            </w:r>
          </w:p>
          <w:p w14:paraId="42A5F9B0" w14:textId="77777777" w:rsidR="00267561" w:rsidRDefault="00000000">
            <w:r>
              <w:t> </w:t>
            </w:r>
          </w:p>
        </w:tc>
      </w:tr>
      <w:tr w:rsidR="00267561" w14:paraId="497535DB" w14:textId="77777777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89EE0" w14:textId="77777777" w:rsidR="00267561" w:rsidRDefault="00000000">
            <w:r>
              <w:t>Riigitee (nr, nimi, alg ja lõpp km); vasak/parem tee pool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FA46" w14:textId="77777777" w:rsidR="00267561" w:rsidRDefault="00000000">
            <w:pPr>
              <w:pStyle w:val="Vahedeta"/>
              <w:jc w:val="center"/>
            </w:pPr>
            <w:r>
              <w:rPr>
                <w:lang w:val="et-EE"/>
              </w:rPr>
              <w:t xml:space="preserve">Tee nr: 25178, tee nimi: </w:t>
            </w:r>
            <w:proofErr w:type="spellStart"/>
            <w:r>
              <w:rPr>
                <w:lang w:val="et-EE"/>
              </w:rPr>
              <w:t>Määsi</w:t>
            </w:r>
            <w:proofErr w:type="spellEnd"/>
            <w:r>
              <w:rPr>
                <w:lang w:val="et-EE"/>
              </w:rPr>
              <w:t>-Kiviora tee, algus km 5,15 ja lõpp km 5,40, vasakul pool.</w:t>
            </w:r>
          </w:p>
        </w:tc>
      </w:tr>
      <w:tr w:rsidR="00267561" w14:paraId="25EEFDE8" w14:textId="7777777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F816" w14:textId="77777777" w:rsidR="00267561" w:rsidRDefault="00000000">
            <w:r>
              <w:t>Metsamaterjali kogus ja nimetus (ümar-/hakkepuit)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428E" w14:textId="77777777" w:rsidR="00267561" w:rsidRDefault="00000000">
            <w:pPr>
              <w:pStyle w:val="Vahedeta"/>
              <w:jc w:val="center"/>
            </w:pPr>
            <w:r>
              <w:rPr>
                <w:lang w:val="et-EE"/>
              </w:rPr>
              <w:t xml:space="preserve">Metsamaterjali kogus ca 1500 </w:t>
            </w:r>
            <w:proofErr w:type="spellStart"/>
            <w:r>
              <w:rPr>
                <w:lang w:val="et-EE"/>
              </w:rPr>
              <w:t>tm</w:t>
            </w:r>
            <w:proofErr w:type="spellEnd"/>
          </w:p>
        </w:tc>
      </w:tr>
      <w:tr w:rsidR="00267561" w14:paraId="04A97CD8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6939" w14:textId="77777777" w:rsidR="00267561" w:rsidRDefault="00000000">
            <w:r>
              <w:t>Ladustamise algus ja lõpp 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958A" w14:textId="77777777" w:rsidR="00267561" w:rsidRDefault="00000000">
            <w:pPr>
              <w:pStyle w:val="Vahedeta"/>
              <w:jc w:val="center"/>
            </w:pPr>
            <w:r>
              <w:rPr>
                <w:lang w:val="et-EE"/>
              </w:rPr>
              <w:t>04.09.2026-04.10.2026</w:t>
            </w:r>
          </w:p>
        </w:tc>
      </w:tr>
      <w:tr w:rsidR="00267561" w14:paraId="54268908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164D" w14:textId="77777777" w:rsidR="00267561" w:rsidRDefault="00000000">
            <w:r>
              <w:t>Metsamaterjali riigiteelt laadimise 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6BC6" w14:textId="77777777" w:rsidR="00267561" w:rsidRDefault="00000000">
            <w:pPr>
              <w:pStyle w:val="Vahedeta"/>
              <w:jc w:val="center"/>
            </w:pPr>
            <w:r>
              <w:rPr>
                <w:lang w:val="et-EE"/>
              </w:rPr>
              <w:t>04.09.2026-04.10.2026</w:t>
            </w:r>
          </w:p>
        </w:tc>
      </w:tr>
      <w:tr w:rsidR="00267561" w14:paraId="6E94277A" w14:textId="77777777">
        <w:tblPrEx>
          <w:tblCellMar>
            <w:top w:w="0" w:type="dxa"/>
            <w:bottom w:w="0" w:type="dxa"/>
          </w:tblCellMar>
        </w:tblPrEx>
        <w:trPr>
          <w:trHeight w:val="1271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ECB8" w14:textId="77777777" w:rsidR="00267561" w:rsidRDefault="00000000">
            <w:r>
              <w:t>Ajutise laoplatsi ja selle ümbruse korrastamise ja üleandmise lõpptähtaeg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2F80" w14:textId="77777777" w:rsidR="00267561" w:rsidRDefault="00000000">
            <w:pPr>
              <w:pStyle w:val="Vahedeta"/>
              <w:jc w:val="center"/>
            </w:pPr>
            <w:r>
              <w:rPr>
                <w:lang w:val="et-EE"/>
              </w:rPr>
              <w:t>10.10.2026</w:t>
            </w:r>
          </w:p>
        </w:tc>
      </w:tr>
      <w:tr w:rsidR="00267561" w14:paraId="49062510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5554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4178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7D25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EB80" w14:textId="77777777" w:rsidR="00267561" w:rsidRDefault="00267561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7F63" w14:textId="77777777" w:rsidR="00267561" w:rsidRDefault="00267561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FCC4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B229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A942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267561" w14:paraId="59E73A5B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B9B9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998B1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97C3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0F65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83C3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A329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3522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4001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267561" w14:paraId="7ED0D50E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A6A7" w14:textId="77777777" w:rsidR="00267561" w:rsidRDefault="00267561"/>
          <w:p w14:paraId="7824163A" w14:textId="77777777" w:rsidR="00267561" w:rsidRDefault="00000000">
            <w:pPr>
              <w:rPr>
                <w:bCs/>
              </w:rPr>
            </w:pPr>
            <w:r>
              <w:rPr>
                <w:bCs/>
              </w:rPr>
              <w:t xml:space="preserve">Lisad –  </w:t>
            </w:r>
          </w:p>
          <w:p w14:paraId="1B75ACCD" w14:textId="77777777" w:rsidR="00267561" w:rsidRDefault="00000000">
            <w:pPr>
              <w:ind w:firstLine="851"/>
            </w:pPr>
            <w:r>
              <w:t>• laoplatsi asukoht plaanil/kaardil (kohustuslik)</w:t>
            </w:r>
          </w:p>
          <w:p w14:paraId="0C730686" w14:textId="77777777" w:rsidR="00267561" w:rsidRDefault="00000000">
            <w:pPr>
              <w:ind w:firstLine="851"/>
            </w:pPr>
            <w:r>
              <w:t>• kooskõlastused (olemasolul)</w:t>
            </w:r>
          </w:p>
          <w:p w14:paraId="33CDF22F" w14:textId="77777777" w:rsidR="00267561" w:rsidRDefault="00267561"/>
        </w:tc>
      </w:tr>
      <w:tr w:rsidR="00267561" w14:paraId="3367FA2B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6E14" w14:textId="77777777" w:rsidR="00267561" w:rsidRDefault="00267561">
            <w:pPr>
              <w:rPr>
                <w:vanish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AFA2" w14:textId="77777777" w:rsidR="00267561" w:rsidRDefault="00267561">
            <w:pPr>
              <w:rPr>
                <w:vanish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C6CD" w14:textId="77777777" w:rsidR="00267561" w:rsidRDefault="00267561">
            <w:pPr>
              <w:rPr>
                <w:vanish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5DFF" w14:textId="77777777" w:rsidR="00267561" w:rsidRDefault="00267561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CC9F7" w14:textId="77777777" w:rsidR="00267561" w:rsidRDefault="00267561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00C5" w14:textId="77777777" w:rsidR="00267561" w:rsidRDefault="00267561">
            <w:pPr>
              <w:rPr>
                <w:vanish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3898" w14:textId="77777777" w:rsidR="00267561" w:rsidRDefault="00267561">
            <w:pPr>
              <w:rPr>
                <w:vanish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ED72" w14:textId="77777777" w:rsidR="00267561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267561" w14:paraId="62CF0B4F" w14:textId="7777777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0F99" w14:textId="77777777" w:rsidR="00267561" w:rsidRDefault="00267561"/>
          <w:p w14:paraId="72644176" w14:textId="77777777" w:rsidR="00267561" w:rsidRDefault="00000000">
            <w:pPr>
              <w:rPr>
                <w:bCs/>
              </w:rPr>
            </w:pPr>
            <w:r>
              <w:rPr>
                <w:bCs/>
              </w:rPr>
              <w:t xml:space="preserve">Taotleja </w:t>
            </w:r>
          </w:p>
          <w:p w14:paraId="0B3046C1" w14:textId="77777777" w:rsidR="00267561" w:rsidRDefault="00267561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0964" w14:textId="77777777" w:rsidR="00267561" w:rsidRDefault="00000000">
            <w:r>
              <w:t xml:space="preserve"> Esindusõiguse alus</w:t>
            </w:r>
          </w:p>
          <w:p w14:paraId="4CD032C5" w14:textId="77777777" w:rsidR="00267561" w:rsidRDefault="00000000">
            <w:r>
              <w:t xml:space="preserve"> (esindaja puhul)</w:t>
            </w:r>
          </w:p>
        </w:tc>
        <w:tc>
          <w:tcPr>
            <w:tcW w:w="2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898E" w14:textId="77777777" w:rsidR="00267561" w:rsidRDefault="00000000">
            <w:r>
              <w:t xml:space="preserve">    Seadusjärgne</w:t>
            </w:r>
          </w:p>
          <w:p w14:paraId="1601EC33" w14:textId="77777777" w:rsidR="00267561" w:rsidRDefault="00000000">
            <w:r>
              <w:t xml:space="preserve">    Volitus</w:t>
            </w:r>
            <w:r>
              <w:rPr>
                <w:b/>
              </w:rPr>
              <w:t xml:space="preserve">  </w:t>
            </w:r>
            <w:r>
              <w:t>(volikiri lisatud)</w:t>
            </w:r>
          </w:p>
        </w:tc>
      </w:tr>
      <w:tr w:rsidR="00267561" w14:paraId="342E73B6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CB0A" w14:textId="77777777" w:rsidR="00267561" w:rsidRDefault="00267561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0358" w14:textId="77777777" w:rsidR="00267561" w:rsidRDefault="00000000">
            <w:r>
              <w:t xml:space="preserve"> Kuupäev; allkiri</w:t>
            </w:r>
          </w:p>
        </w:tc>
        <w:tc>
          <w:tcPr>
            <w:tcW w:w="2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101A" w14:textId="77777777" w:rsidR="00267561" w:rsidRDefault="00000000">
            <w:r>
              <w:t>/digitaalse allkirja kuupäev/</w:t>
            </w:r>
          </w:p>
        </w:tc>
      </w:tr>
    </w:tbl>
    <w:p w14:paraId="7519E4C8" w14:textId="77777777" w:rsidR="00267561" w:rsidRDefault="00267561">
      <w:pPr>
        <w:rPr>
          <w:b/>
        </w:rPr>
      </w:pPr>
    </w:p>
    <w:p w14:paraId="7D6ABA6C" w14:textId="77777777" w:rsidR="00267561" w:rsidRDefault="00267561">
      <w:pPr>
        <w:rPr>
          <w:b/>
        </w:rPr>
      </w:pPr>
    </w:p>
    <w:p w14:paraId="027EC57D" w14:textId="77777777" w:rsidR="00267561" w:rsidRDefault="00000000">
      <w:pPr>
        <w:jc w:val="center"/>
        <w:rPr>
          <w:b/>
        </w:rPr>
      </w:pPr>
      <w:r>
        <w:rPr>
          <w:b/>
        </w:rPr>
        <w:t>TAOTLUS</w:t>
      </w:r>
    </w:p>
    <w:p w14:paraId="546AF073" w14:textId="77777777" w:rsidR="00267561" w:rsidRDefault="00267561">
      <w:pPr>
        <w:jc w:val="center"/>
        <w:rPr>
          <w:b/>
        </w:rPr>
      </w:pPr>
    </w:p>
    <w:p w14:paraId="259753C8" w14:textId="77777777" w:rsidR="00267561" w:rsidRDefault="00000000">
      <w:pPr>
        <w:jc w:val="center"/>
      </w:pPr>
      <w:r>
        <w:rPr>
          <w:b/>
        </w:rPr>
        <w:t>METSAMATERJALI LADUSTAMISEKS JA LAADIMISEKS RIIGITEE MAALT</w:t>
      </w:r>
    </w:p>
    <w:sectPr w:rsidR="00267561">
      <w:pgSz w:w="11907" w:h="16840"/>
      <w:pgMar w:top="567" w:right="720" w:bottom="720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D298F" w14:textId="77777777" w:rsidR="00E01854" w:rsidRDefault="00E01854">
      <w:r>
        <w:separator/>
      </w:r>
    </w:p>
  </w:endnote>
  <w:endnote w:type="continuationSeparator" w:id="0">
    <w:p w14:paraId="0E403D97" w14:textId="77777777" w:rsidR="00E01854" w:rsidRDefault="00E0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C7DF" w14:textId="77777777" w:rsidR="00E01854" w:rsidRDefault="00E01854">
      <w:r>
        <w:rPr>
          <w:color w:val="000000"/>
        </w:rPr>
        <w:separator/>
      </w:r>
    </w:p>
  </w:footnote>
  <w:footnote w:type="continuationSeparator" w:id="0">
    <w:p w14:paraId="316DC3F9" w14:textId="77777777" w:rsidR="00E01854" w:rsidRDefault="00E01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7561"/>
    <w:rsid w:val="00267561"/>
    <w:rsid w:val="00286227"/>
    <w:rsid w:val="00AF634F"/>
    <w:rsid w:val="00E0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F093"/>
  <w15:docId w15:val="{BDE27A8B-73C0-468C-B88E-DD684CEF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uiPriority w:val="9"/>
    <w:qFormat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pPr>
      <w:spacing w:before="100" w:after="100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pPr>
      <w:spacing w:before="960" w:after="240"/>
      <w:ind w:right="4253"/>
    </w:pPr>
  </w:style>
  <w:style w:type="paragraph" w:styleId="Vahedeta">
    <w:name w:val="No Spacing"/>
    <w:pPr>
      <w:suppressAutoHyphens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lastModifiedBy>Endla Metsaru</cp:lastModifiedBy>
  <cp:revision>2</cp:revision>
  <cp:lastPrinted>2013-01-31T06:41:00Z</cp:lastPrinted>
  <dcterms:created xsi:type="dcterms:W3CDTF">2026-09-02T14:45:00Z</dcterms:created>
  <dcterms:modified xsi:type="dcterms:W3CDTF">2026-09-02T14:45:00Z</dcterms:modified>
</cp:coreProperties>
</file>